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01C" w:rsidRDefault="005D201C" w:rsidP="006D2CA7">
      <w:pPr>
        <w:pStyle w:val="c6c3c8"/>
        <w:jc w:val="right"/>
      </w:pPr>
      <w:r w:rsidRPr="00FB2167">
        <w:object w:dxaOrig="9180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540pt" o:ole="">
            <v:imagedata r:id="rId4" o:title="" croptop="2828f" cropbottom="2859f" cropleft="1364f" cropright="771f"/>
          </v:shape>
          <o:OLEObject Type="Embed" ProgID="AcroExch.Document.DC" ShapeID="_x0000_i1025" DrawAspect="Content" ObjectID="_1627973471" r:id="rId5"/>
        </w:object>
      </w:r>
      <w:r>
        <w:rPr>
          <w:rStyle w:val="c1"/>
        </w:rPr>
        <w:t>   </w:t>
      </w:r>
    </w:p>
    <w:p w:rsidR="005D201C" w:rsidRDefault="005D201C" w:rsidP="006D2CA7">
      <w:pPr>
        <w:pStyle w:val="c6c3c8"/>
        <w:rPr>
          <w:rStyle w:val="c1"/>
        </w:rPr>
      </w:pPr>
      <w:r>
        <w:rPr>
          <w:rStyle w:val="c1"/>
        </w:rPr>
        <w:t xml:space="preserve">                                                                                    </w:t>
      </w:r>
    </w:p>
    <w:p w:rsidR="005D201C" w:rsidRDefault="005D201C" w:rsidP="006D2CA7">
      <w:pPr>
        <w:pStyle w:val="c6c3c8"/>
        <w:rPr>
          <w:rStyle w:val="c1"/>
        </w:rPr>
      </w:pPr>
    </w:p>
    <w:p w:rsidR="005D201C" w:rsidRDefault="005D201C" w:rsidP="006D2CA7">
      <w:pPr>
        <w:pStyle w:val="c6c3c8"/>
        <w:rPr>
          <w:rStyle w:val="c1"/>
        </w:rPr>
      </w:pPr>
    </w:p>
    <w:p w:rsidR="005D201C" w:rsidRDefault="005D201C" w:rsidP="006D2CA7">
      <w:pPr>
        <w:pStyle w:val="c6c3c8"/>
        <w:rPr>
          <w:rStyle w:val="c1"/>
        </w:rPr>
      </w:pPr>
    </w:p>
    <w:p w:rsidR="005D201C" w:rsidRDefault="005D201C" w:rsidP="006D2CA7">
      <w:pPr>
        <w:pStyle w:val="c6c3c8"/>
        <w:rPr>
          <w:rStyle w:val="c1"/>
        </w:rPr>
      </w:pPr>
    </w:p>
    <w:p w:rsidR="005D201C" w:rsidRDefault="005D201C" w:rsidP="006D2CA7">
      <w:pPr>
        <w:pStyle w:val="c6c3c8"/>
      </w:pPr>
    </w:p>
    <w:p w:rsidR="005D201C" w:rsidRDefault="005D201C" w:rsidP="003657FC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5D201C" w:rsidRPr="003657FC" w:rsidRDefault="005D201C" w:rsidP="003657FC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5D201C" w:rsidRPr="003657FC" w:rsidRDefault="005D201C" w:rsidP="007F34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3657FC">
        <w:rPr>
          <w:rFonts w:ascii="Times New Roman" w:hAnsi="Times New Roman"/>
          <w:b/>
          <w:bCs/>
          <w:sz w:val="24"/>
          <w:szCs w:val="24"/>
          <w:u w:val="single"/>
        </w:rPr>
        <w:t>Правила</w:t>
      </w:r>
    </w:p>
    <w:p w:rsidR="005D201C" w:rsidRDefault="005D201C" w:rsidP="007F34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внутреннего распорядка для воспитанников(обучающихся) и их родителей (законных представителей) в детских садах МБОУ «Корниловская СОШ»</w:t>
      </w:r>
    </w:p>
    <w:p w:rsidR="005D201C" w:rsidRDefault="005D201C" w:rsidP="00732B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D201C" w:rsidRDefault="005D201C" w:rsidP="007F347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1.Общие положения.</w:t>
      </w:r>
    </w:p>
    <w:p w:rsidR="005D201C" w:rsidRDefault="005D201C" w:rsidP="007F34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1.1.Правила внутреннего распорядка разработаны для воспитанников и  их родителей (законных представителей) детского сада с целью обеспечения эффективного взаимодействия  участников образовательного процесса, безопасности детей во время  пребывания их в детских садах, а также успешной реализации целей и задач уставной деятельности.</w:t>
      </w:r>
    </w:p>
    <w:p w:rsidR="005D201C" w:rsidRDefault="005D201C" w:rsidP="007F347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ab/>
        <w:t>1.2.</w:t>
      </w:r>
      <w:r>
        <w:rPr>
          <w:rFonts w:ascii="Times New Roman" w:hAnsi="Times New Roman"/>
        </w:rPr>
        <w:t>Настоящие правила разработаны в соответствии с Конституцией Российской Федерации, Гражданского кодекса, Семейного кодекса, Федерального З</w:t>
      </w:r>
      <w:r w:rsidRPr="00656FA0">
        <w:rPr>
          <w:rFonts w:ascii="Times New Roman" w:hAnsi="Times New Roman"/>
        </w:rPr>
        <w:t>акона Российской Федерации N 273-ФЗ "Об образовании в Российской Федерации"</w:t>
      </w:r>
      <w:r>
        <w:rPr>
          <w:rFonts w:ascii="Times New Roman" w:hAnsi="Times New Roman"/>
        </w:rPr>
        <w:t xml:space="preserve"> </w:t>
      </w:r>
      <w:r w:rsidRPr="00656FA0">
        <w:rPr>
          <w:rFonts w:ascii="Times New Roman" w:hAnsi="Times New Roman"/>
        </w:rPr>
        <w:t xml:space="preserve">от 29 декабря </w:t>
      </w:r>
      <w:smartTag w:uri="urn:schemas-microsoft-com:office:smarttags" w:element="metricconverter">
        <w:smartTagPr>
          <w:attr w:name="ProductID" w:val="2012 г"/>
        </w:smartTagPr>
        <w:r w:rsidRPr="00656FA0">
          <w:rPr>
            <w:rFonts w:ascii="Times New Roman" w:hAnsi="Times New Roman"/>
          </w:rPr>
          <w:t>2012 г</w:t>
        </w:r>
      </w:smartTag>
      <w:r w:rsidRPr="00656FA0">
        <w:rPr>
          <w:rFonts w:ascii="Times New Roman" w:hAnsi="Times New Roman"/>
        </w:rPr>
        <w:t>.</w:t>
      </w:r>
      <w:r>
        <w:rPr>
          <w:rFonts w:ascii="Times New Roman" w:hAnsi="Times New Roman"/>
        </w:rPr>
        <w:t>, Уставом школы, «Санитарно-эпидемиологическими требованиями к устройству, содержанию и организации режима работы дошкольных образовательных организаций»  и другими локальными актами школы.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1.3.Участниками воспитательно-образовательного процесса являются воспитанники, родители (законные представители), педагогические работники школы.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Взаимоотношения между школой и родителями (законными представителями) воспитанников возникают с момента зачисления ребенка в детский сад и прекращаются с момента отчисления ребенка из  детского сада и регулируются договором между школой и родителями (законными представителями) воспитанника, включающим в себя взаимные права, обязанности и ответственность сторон.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1.4.Родители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1.5.Настоящие Правила внутреннего распорядка являются обязательными для исполнения всеми участниками воспитательно-образовательного процесса. При приеме воспитанника администрация школы обязана ознакомить родителей (законных представителей) воспитанников с настоящими Правилами.</w:t>
      </w:r>
    </w:p>
    <w:p w:rsidR="005D201C" w:rsidRDefault="005D201C" w:rsidP="007F347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ab/>
      </w:r>
    </w:p>
    <w:p w:rsidR="005D201C" w:rsidRDefault="005D201C" w:rsidP="007F347B">
      <w:pPr>
        <w:spacing w:after="0" w:line="240" w:lineRule="auto"/>
        <w:jc w:val="both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  <w:t>2. Режим работы  детских садов и дошкольной группы.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2.1.Режим работы детского сада и длительность пребывания в них обучающихся (воспитанников) определяется Уставом школы. 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2.2. Детский сад «Ёлочка» МБОУ «Корниловская СОШ» работают с 7.30 до 18.00. </w:t>
      </w:r>
    </w:p>
    <w:p w:rsidR="005D201C" w:rsidRPr="00D72235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Выходные дни – суббота</w:t>
      </w:r>
      <w:r w:rsidRPr="00D72235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воскресенье. В дни</w:t>
      </w:r>
      <w:r w:rsidRPr="00D72235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предшествующие нерабочим праздничным дням детские сады работаю на 1,5 ч. короче.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2.3.</w:t>
      </w:r>
      <w:r>
        <w:rPr>
          <w:rFonts w:ascii="Times New Roman" w:hAnsi="Times New Roman"/>
          <w:color w:val="000000"/>
        </w:rPr>
        <w:t>Группы работают в соответствии с утвержденным планом деятельности и режимом в соответствии с возрастными  особенностями обучающихся (воспитанников).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2.4.Группы функционируют в режиме 5-дневной рабочей недели.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2.5.Детский сад имеет право объединять группы, создавать дежурные группы  в случае необходимости в  периоды   низкой наполняемости  групп, отпусками воспитателей, на время ремонта и др.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2.6.Повседневная   воспитательно-образовательная  деятельность планируется и осуществляется на основе  образовательной программы   и годового плана работы  детского сада.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  <w:b/>
          <w:bCs/>
        </w:rPr>
      </w:pPr>
    </w:p>
    <w:p w:rsidR="005D201C" w:rsidRDefault="005D201C" w:rsidP="007F347B">
      <w:pPr>
        <w:spacing w:after="0" w:line="240" w:lineRule="auto"/>
        <w:jc w:val="both"/>
        <w:rPr>
          <w:rFonts w:ascii="Times New Roman" w:hAnsi="Times New Roman"/>
          <w:b/>
          <w:bCs/>
          <w:u w:val="single"/>
        </w:rPr>
      </w:pPr>
    </w:p>
    <w:p w:rsidR="005D201C" w:rsidRDefault="005D201C" w:rsidP="007F347B">
      <w:pPr>
        <w:spacing w:after="0" w:line="240" w:lineRule="auto"/>
        <w:jc w:val="both"/>
        <w:rPr>
          <w:rFonts w:ascii="Times New Roman" w:hAnsi="Times New Roman"/>
          <w:b/>
          <w:bCs/>
          <w:u w:val="single"/>
        </w:rPr>
      </w:pPr>
    </w:p>
    <w:p w:rsidR="005D201C" w:rsidRDefault="005D201C" w:rsidP="007F347B">
      <w:pPr>
        <w:spacing w:after="0" w:line="240" w:lineRule="auto"/>
        <w:jc w:val="both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  <w:t xml:space="preserve">3.Обеспечение безопасности. Порядок прихода и ухода воспитанников   в детские сады. </w:t>
      </w:r>
    </w:p>
    <w:p w:rsidR="005D201C" w:rsidRDefault="005D201C" w:rsidP="007F347B">
      <w:pPr>
        <w:spacing w:after="0" w:line="240" w:lineRule="auto"/>
        <w:jc w:val="both"/>
        <w:rPr>
          <w:rFonts w:ascii="Times New Roman" w:hAnsi="Times New Roman"/>
          <w:b/>
          <w:bCs/>
          <w:u w:val="single"/>
        </w:rPr>
      </w:pP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  <w:u w:val="single"/>
        </w:rPr>
      </w:pPr>
      <w:r w:rsidRPr="000F635E">
        <w:rPr>
          <w:rFonts w:ascii="Times New Roman" w:hAnsi="Times New Roman"/>
        </w:rPr>
        <w:t>3.1.</w:t>
      </w:r>
      <w:r w:rsidRPr="000F635E">
        <w:rPr>
          <w:rFonts w:ascii="Arial" w:hAnsi="Arial" w:cs="Arial"/>
          <w:b/>
          <w:bCs/>
          <w:sz w:val="23"/>
          <w:szCs w:val="23"/>
        </w:rPr>
        <w:t xml:space="preserve"> </w:t>
      </w:r>
      <w:r w:rsidRPr="000F635E">
        <w:rPr>
          <w:rFonts w:ascii="Times New Roman" w:hAnsi="Times New Roman"/>
        </w:rPr>
        <w:t>Для обеспечения безопасности своего ребенка родители (законные представители) передают ребенка только лично в руки воспитателя.   Воспитатели  групп проводят ежедневный</w:t>
      </w:r>
      <w:r>
        <w:rPr>
          <w:rFonts w:ascii="Times New Roman" w:hAnsi="Times New Roman"/>
        </w:rPr>
        <w:t xml:space="preserve"> утренний прием детей,  опрашивают родителей (законных представителей) о состоянии здоровья детей.</w:t>
      </w:r>
    </w:p>
    <w:p w:rsidR="005D201C" w:rsidRPr="000F635E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0F635E">
        <w:rPr>
          <w:rFonts w:ascii="Times New Roman" w:hAnsi="Times New Roman"/>
        </w:rPr>
        <w:t>3.2.Забирая ребенка, родители (законные представители) должны обязательно подойти к воспитателю, который на смене. Категорически запрещен приход ребенка дошкольного возраста  в</w:t>
      </w:r>
      <w:r>
        <w:rPr>
          <w:rFonts w:ascii="Times New Roman" w:hAnsi="Times New Roman"/>
        </w:rPr>
        <w:t xml:space="preserve"> детский сад </w:t>
      </w:r>
      <w:r w:rsidRPr="000F635E">
        <w:rPr>
          <w:rFonts w:ascii="Times New Roman" w:hAnsi="Times New Roman"/>
        </w:rPr>
        <w:t xml:space="preserve"> и его уход без сопровождения родителей (законных представителей).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  <w:color w:val="1B1919"/>
        </w:rPr>
      </w:pPr>
      <w:r>
        <w:rPr>
          <w:rFonts w:ascii="Times New Roman" w:hAnsi="Times New Roman"/>
        </w:rPr>
        <w:t>3.3.Родители (законные представители) должны знать о том, что своевременный приход в детский сад (дошкольную группу), соблюдение режима дня - необходимое условие сохранения здоровья детей и эффективной организации воспитательно-образовательного процесса.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Родители (законные представители) должны помнить, что в соответствии с СанПиН 2.4.1.3049-13 по истечении времени завтрака, оставшаяся пища должна быть ликвидирована.</w:t>
      </w:r>
    </w:p>
    <w:p w:rsidR="005D201C" w:rsidRPr="00AB33CF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AB33CF">
        <w:rPr>
          <w:rFonts w:ascii="Times New Roman" w:hAnsi="Times New Roman"/>
        </w:rPr>
        <w:t>3.4.Посторонним лицам запрещено находиться в помещении детского сада и на территории без разрешения администрации.</w:t>
      </w:r>
    </w:p>
    <w:p w:rsidR="005D201C" w:rsidRPr="00AB33CF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AB33CF">
        <w:rPr>
          <w:rFonts w:ascii="Times New Roman" w:hAnsi="Times New Roman"/>
        </w:rPr>
        <w:t>3.5.Запрещается въезд на территорию д</w:t>
      </w:r>
      <w:r>
        <w:rPr>
          <w:rFonts w:ascii="Times New Roman" w:hAnsi="Times New Roman"/>
        </w:rPr>
        <w:t>етских садов</w:t>
      </w:r>
      <w:r w:rsidRPr="00AB33CF">
        <w:rPr>
          <w:rFonts w:ascii="Times New Roman" w:hAnsi="Times New Roman"/>
        </w:rPr>
        <w:t xml:space="preserve"> на своем личном автомобиле. Запрещается  оставлять машины у ворот детских садов, преграждая  проезд для спецтранспорта.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3.6. Педагоги проводят беседы и консультации для родителей (законных представителей) о воспитаннике   вечером с 17.00 до 18.00. В другое время педагог находится с детьми, и отвлекать его от воспитательно-образовательного процесса категорически запрещается.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3.7.К педагогам группы необходимо обращаться на «Вы», по имени и отчеству, независимо от возраста, спокойным тоном. Спорные и конфликтные ситуации нужно разрешать только в отсутствии детей. В целях защиты своих прав  родители (законные представители)  несовершеннолетних обучающихся самостоятельно или через своих представителей вправе обращаться в комиссию  по урегулированию споров между участниками образовательных отношений.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3.8.Родители (законные представители) обязаны забрать ребенка до 18.00. В случае неожиданной задержки, родители (законные представители) должны незамедлительно связаться с воспитателем группы. Если родители (законные представители) не предупредили воспитателя и не забрали ребенка, воспитатель оставляет за собой право передать ребёнка в учреждение здравоохранения,  поставив в известность родителей (законных представителей) о местонахождении ребёнка.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3.9.Если родители (законные представители) привели ребенка после начала какого-либо режимного момента, в период организации образовательной деятельности,  необходимо раздеть его и подождать вместе с ним в раздевалке до ближайшего перерыва, освобождения воспитателя, так как воспитатель не имеет права прерывать образовательную деятельность, нарушая интересы других детей.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3.10.Родители (законные представители) должны лично передавать воспитанников воспитателю группы. Нельзя забирать детей из детского сада, не поставив в известность воспитателя группы, а также поручать это детям, подросткам в возрасте до 18 лет, лицам в нетрезвом состоянии, наркотическом опьянении.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3.11.Если родители (законные представители) ребенка не могут лично забрать ребенка из детского сада, то требуется на имя директора школы  предоставить личные заявления родителей (законных представителей), заранее оповестить об этом воспитателя  и сообщить, кто будет забирать ребенка из числа тех лиц,  которые были представлены воспитателю.  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3.12.Во  избежание случаев травматизма, родителям необходимо проверять содержимое карманов в одежде ребенка на наличие опасных предметов. Категорически запрещается приносить в детский сад острые, режущие, стеклянные предметы, а также мелкие предметы (бусинки, пуговицы и т.п.), деньги, таблетки и другие лекарственные средства.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3.13.Родители (законные представители) и педагоги детских садов обязаны доводить до сознания воспитанников то, что в группе детям не разрешается обижать друг друга, не разрешается «давать сдачи», брать без разрешения личные вещи, в том числе и принесенные из дома игрушки других детей; портить и ломать результаты труда других детей. Это требование продиктовано соображениями безопасности каждого ребёнка.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3.14.Воспитанникам запрещается приносить в детский сад  жевательную резинку и другие продукты питания (чипсы, сухарики, напитки и др.). </w:t>
      </w:r>
    </w:p>
    <w:p w:rsidR="005D201C" w:rsidRDefault="005D201C" w:rsidP="007F347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3.15.Воспитанникам детских садов запрещается приносить в учреждение мобильные телефоны.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3.16.Не рекомендуется надевать воспитаннику золотые и серебряные украшения, давать с собой дорогостоящие игрушки.  За золотые и серебряные вещи, а также за дорогостоящие предметы  детский сад ответственности не несет.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3.17. Запрещается оставлять велосипеды, самокаты, коляски и санки в помещении детского сада. </w:t>
      </w:r>
    </w:p>
    <w:p w:rsidR="005D201C" w:rsidRPr="000F635E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0F635E">
        <w:rPr>
          <w:rFonts w:ascii="Times New Roman" w:hAnsi="Times New Roman"/>
        </w:rPr>
        <w:t>3.18.В помещении и на территории детского сада запрещено курение.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5D201C" w:rsidRDefault="005D201C" w:rsidP="007F347B">
      <w:pPr>
        <w:spacing w:after="0" w:line="240" w:lineRule="auto"/>
        <w:jc w:val="both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  <w:t>4. Здоровье ребёнка.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4.1.Прием ребенка в детский сад проводится на основании справки о состоянии здоровья ребенка, которую необходимо предоставлять в медицинский кабинет. 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4.2.Воспитатель осуществляет контроль приема детей. Больные дети или дети с подозрением на заболевание в детский сад не принимаются.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4.3.В случае выявления признаков заболевания воспитатель имеет право не принять ребенка и потребовать его осмотр медицинским работником. Заболевших в течение дня детей изолируют от здоровых детей (временно размещают в изоляторе под присмотром взрослого сотрудника) до прихода родителей или направляют в лечебное учреждение.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4.4.С целью изолированности детей на случай карантинов и вспышек инфекций каждая группа имеет  отдельный вход  и родители (законные представители) обязаны приводить детей в здание через свой вход-выход. 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4.5.Родители (законные представители) обязаны информировать воспитателя, медицинского работника о состоянии  ребёнка, категорически не допускается скрывать   признаки болезни ребёнка.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4.6.О невозможности прихода ребенка по болезни или по прочей причине необходимо сообщить  по телефону (81854) 7-52-22, или по мобильному телефону воспитателю группы. После отсутствия  ребёнка по причине болезни  справка врача обязательна.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Ребенок, не посещающий детский сад более пяти дней по причине отпуска (за исключением выходных и праздничных дней), должен иметь справку от врача. 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4.7.Если ребенок заболел во время пребывания в детском саду, то воспитатель незамедлительно обязан связаться с родителями (законными представителями). Поэтому родители (законные представители) обязаны сообщать воспитателям о любых изменениях контактных данных.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4.8. Если у ребенка есть аллергия или другие особенности здоровья и развития, то родитель (законный представитель) должен поставить в известность фельдшера, воспитателя, с обязательным предоставлением справки от педиатра.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1B1919"/>
        </w:rPr>
        <w:t>4.9.  В детском саду запрещено давать детям  какие-либо лекарства  воспитателями групп или самостоятельно принимать ребенку лекарственные средства.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4.10. Родители (законные представители)  должны заботиться о здоровье своих детей:</w:t>
      </w:r>
    </w:p>
    <w:p w:rsidR="005D201C" w:rsidRDefault="005D201C" w:rsidP="007F347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вести здоровый образ жизни и быть личным примером для своего ребёнка;</w:t>
      </w:r>
    </w:p>
    <w:p w:rsidR="005D201C" w:rsidRDefault="005D201C" w:rsidP="007F347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заботиться о безопасности ребёнка во время каникул, отдыха и т.д.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4.11.Меню в детском саду составляется в соответствии с СанПиН. Родители знакомятся с меню на информационном стенде в групповой ячейке.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4.12.Медицинское обслуживание ребёнка в детском саду «Ёлочка» проводится фельдшером ГБУЗ АО «Верхнетоемская ЦРБ». Профилактические прививки проводятся в соответствии с национальным календарем профилактических прививок. Профилактические прививки проводятся только с письменного согласия родителей (законных представителей).</w:t>
      </w:r>
      <w:r w:rsidRPr="008B43F9">
        <w:rPr>
          <w:rFonts w:ascii="Times New Roman" w:hAnsi="Times New Roman"/>
        </w:rPr>
        <w:t xml:space="preserve"> </w:t>
      </w:r>
    </w:p>
    <w:p w:rsidR="005D201C" w:rsidRDefault="005D201C" w:rsidP="007F347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 </w:t>
      </w:r>
    </w:p>
    <w:p w:rsidR="005D201C" w:rsidRDefault="005D201C" w:rsidP="007F347B">
      <w:pPr>
        <w:spacing w:after="0" w:line="24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  <w:bCs/>
          <w:u w:val="single"/>
        </w:rPr>
        <w:t>5. Внешний вид и одежда воспитанника</w:t>
      </w:r>
      <w:r>
        <w:rPr>
          <w:rFonts w:ascii="Times New Roman" w:hAnsi="Times New Roman"/>
          <w:u w:val="single"/>
        </w:rPr>
        <w:t>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5.1.Воспитанника необходимо приводить в детский сад в опрятном виде, в чистой  одежде и удобной, соответствующей сезону обуви, без посторонних запахов (духи, табак и т.д.). У ребёнка должны быть  подстриженные ногти; подстриженные и тщательно расчесанные, аккуратно заплетенные волосы; чистое нижнее белье (в целях личной гигиены мальчиков и девочек необходима ежедневная смена нательного нижнего белья).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5.2. Родители должны следить за исправностью застежек (молний), наличием пуговиц на одежде, не допускается  рваная неудобная для одевания одежда.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5.3. Если внешний вид и одежда воспитанника неопрятна, воспитатель вправе сделать замечание родителю (законному представителю) и потребовать надлежащего ухода за ребенком.</w:t>
      </w:r>
    </w:p>
    <w:p w:rsidR="005D201C" w:rsidRPr="00390AB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390ABC">
        <w:rPr>
          <w:rFonts w:ascii="Times New Roman" w:hAnsi="Times New Roman"/>
        </w:rPr>
        <w:t xml:space="preserve">5.4. Для создания комфортных </w:t>
      </w:r>
      <w:r>
        <w:rPr>
          <w:rFonts w:ascii="Times New Roman" w:hAnsi="Times New Roman"/>
        </w:rPr>
        <w:t>условий пребывания ребенка в детском саду</w:t>
      </w:r>
      <w:r w:rsidRPr="00390ABC">
        <w:rPr>
          <w:rFonts w:ascii="Times New Roman" w:hAnsi="Times New Roman"/>
        </w:rPr>
        <w:t xml:space="preserve"> родители (законные представители) обязаны обеспечить следующее:</w:t>
      </w:r>
    </w:p>
    <w:p w:rsidR="005D201C" w:rsidRPr="00390ABC" w:rsidRDefault="005D201C" w:rsidP="007F347B">
      <w:pPr>
        <w:spacing w:after="0" w:line="240" w:lineRule="auto"/>
        <w:jc w:val="both"/>
        <w:rPr>
          <w:rFonts w:ascii="Times New Roman" w:hAnsi="Times New Roman"/>
        </w:rPr>
      </w:pPr>
      <w:r w:rsidRPr="00390ABC">
        <w:rPr>
          <w:rFonts w:ascii="Times New Roman" w:hAnsi="Times New Roman"/>
        </w:rPr>
        <w:t>• Сменная обувь:  сандалии с каблучком и жестким задником на светлой подошве строго по размеру ноги (это обязательно для правильного формирования стопы, чтобы ножка малыша все время четко фиксировалась и не «западала» на стороны, т.к. формирование стопы заканчивается к 7-8 годам). Основное требование - удобство для ребенка в процессе самообслуживания: наличие застежек-липучек или резинок на подъеме стопы.</w:t>
      </w:r>
    </w:p>
    <w:p w:rsidR="005D201C" w:rsidRPr="00390ABC" w:rsidRDefault="005D201C" w:rsidP="007F347B">
      <w:pPr>
        <w:spacing w:after="0" w:line="240" w:lineRule="auto"/>
        <w:jc w:val="both"/>
        <w:rPr>
          <w:rFonts w:ascii="Times New Roman" w:hAnsi="Times New Roman"/>
        </w:rPr>
      </w:pPr>
      <w:r w:rsidRPr="00390ABC">
        <w:rPr>
          <w:rFonts w:ascii="Times New Roman" w:hAnsi="Times New Roman"/>
        </w:rPr>
        <w:t>•Не менее двух комплектов сменного белья. Мальчикам - шорты, трусики, майки, рубашки, колготки; девочкам - колготки, майки, трусики, платьице или юбочка с кофточкой. В теплое время - носки, гольфы. По необходимости можно иметь пижаму для сна.</w:t>
      </w:r>
    </w:p>
    <w:p w:rsidR="005D201C" w:rsidRPr="00390ABC" w:rsidRDefault="005D201C" w:rsidP="007F347B">
      <w:pPr>
        <w:spacing w:after="0" w:line="240" w:lineRule="auto"/>
        <w:jc w:val="both"/>
        <w:rPr>
          <w:rFonts w:ascii="Times New Roman" w:hAnsi="Times New Roman"/>
        </w:rPr>
      </w:pPr>
      <w:r w:rsidRPr="00390ABC">
        <w:rPr>
          <w:rFonts w:ascii="Times New Roman" w:hAnsi="Times New Roman"/>
        </w:rPr>
        <w:t>•Два пакета для хранения чистого и использованного белья.</w:t>
      </w:r>
    </w:p>
    <w:p w:rsidR="005D201C" w:rsidRPr="00390ABC" w:rsidRDefault="005D201C" w:rsidP="007F347B">
      <w:pPr>
        <w:spacing w:after="0" w:line="240" w:lineRule="auto"/>
        <w:jc w:val="both"/>
        <w:rPr>
          <w:rFonts w:ascii="Times New Roman" w:hAnsi="Times New Roman"/>
        </w:rPr>
      </w:pPr>
      <w:r w:rsidRPr="00390ABC">
        <w:rPr>
          <w:rFonts w:ascii="Times New Roman" w:hAnsi="Times New Roman"/>
        </w:rPr>
        <w:t>•</w:t>
      </w:r>
      <w:r>
        <w:rPr>
          <w:rFonts w:ascii="Times New Roman" w:hAnsi="Times New Roman"/>
        </w:rPr>
        <w:t xml:space="preserve"> </w:t>
      </w:r>
      <w:r w:rsidRPr="00390ABC">
        <w:rPr>
          <w:rFonts w:ascii="Times New Roman" w:hAnsi="Times New Roman"/>
        </w:rPr>
        <w:t>Для занятия физкультурой в зале необходима специальная физкультурная форма</w:t>
      </w:r>
      <w:r>
        <w:rPr>
          <w:rFonts w:ascii="Times New Roman" w:hAnsi="Times New Roman"/>
        </w:rPr>
        <w:t>:</w:t>
      </w:r>
      <w:r w:rsidRPr="00390ABC">
        <w:rPr>
          <w:rFonts w:ascii="Times New Roman" w:hAnsi="Times New Roman"/>
        </w:rPr>
        <w:t xml:space="preserve"> футболка, шорты из несинтетических, дышащих материалов; </w:t>
      </w:r>
    </w:p>
    <w:p w:rsidR="005D201C" w:rsidRPr="00390ABC" w:rsidRDefault="005D201C" w:rsidP="007F347B">
      <w:pPr>
        <w:spacing w:after="0" w:line="240" w:lineRule="auto"/>
        <w:jc w:val="both"/>
        <w:rPr>
          <w:rFonts w:ascii="Times New Roman" w:hAnsi="Times New Roman"/>
        </w:rPr>
      </w:pPr>
      <w:r w:rsidRPr="00390ABC">
        <w:rPr>
          <w:rFonts w:ascii="Times New Roman" w:hAnsi="Times New Roman"/>
        </w:rPr>
        <w:t>• Индивидуальная расческа для поддержания опрятного вида в течение дня.</w:t>
      </w:r>
    </w:p>
    <w:p w:rsidR="005D201C" w:rsidRPr="00390ABC" w:rsidRDefault="005D201C" w:rsidP="007F347B">
      <w:pPr>
        <w:spacing w:after="0" w:line="240" w:lineRule="auto"/>
        <w:jc w:val="both"/>
        <w:rPr>
          <w:rFonts w:ascii="Times New Roman" w:hAnsi="Times New Roman"/>
        </w:rPr>
      </w:pPr>
      <w:r w:rsidRPr="00390ABC">
        <w:rPr>
          <w:rFonts w:ascii="Times New Roman" w:hAnsi="Times New Roman"/>
        </w:rPr>
        <w:t>• Головной убор (в теплый период года).</w:t>
      </w:r>
    </w:p>
    <w:p w:rsidR="005D201C" w:rsidRDefault="005D201C" w:rsidP="007F347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 w:rsidRPr="00390ABC">
        <w:rPr>
          <w:rFonts w:ascii="Times New Roman" w:hAnsi="Times New Roman"/>
        </w:rPr>
        <w:t>Носовой платок или бумажные салфетки (необходимы ребенку, как в помещении, так и на прогулке). На одежде должны располагаться удобные карманы для их хранения.</w:t>
      </w:r>
    </w:p>
    <w:p w:rsidR="005D201C" w:rsidRDefault="005D201C" w:rsidP="007F347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 5.5.Родители (законные представители) должны ежедневно проверять содержимое пакетов для хранения чистого и использованного белья, а также  менять комплект спортивной одежды по мере её загрязнения.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5.6.Родители (законные представители) должны промаркировать вещи ребёнка (инициалы) во избежание потери или случайного обмена с другим ребенком. Одежда хранится в индивидуальном шкафчике воспитанника в раздевальной комнате. 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5.7.Для прогулок на улице, особенно в межсезонье и в зимний период, возможно  наличие сменной верхней одежды. 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5.8.Зимой и в мокрую погоду рекомендуется, чтобы у ребенка была запасная одежда (варежки, колготки, штаны и т.д.) для смены в отдельном мешочке.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5.9.Перед тем как вести ребенка в детский сад родителям (законным представителям) необходимо проверить, соответствует ли его одежда времени года и температуре воздуха. Проследить, чтобы одежда ребенка не была слишком велика и не сковывала его движений. В правильно подобранной одежде ребенок свободно двигается и меньше утомляется. Завязки и застежки должны быть расположены так, чтобы ребенок мог самостоятельно себя обслужить. Обувь должна быть легкой, теплой, точно соответствовать ноге ребенка, легко сниматься и надеваться. Нежелательно ношение вместо рукавиц перчаток.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5D201C" w:rsidRDefault="005D201C" w:rsidP="007F347B">
      <w:pPr>
        <w:spacing w:after="0" w:line="240" w:lineRule="auto"/>
        <w:jc w:val="both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  <w:t>6.Самостоятельная деятельность детей  и пребывание ребёнка на свежем воздухе.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6.1.Воспитатели всех возрастных групп организуют прогулку воспитанников в соответствии с требованиями СанПиН. Продолжительность прогулки детей составляет не менее 3-4 часов. Прогулки организуют 2 раза в день: в первую половину - до обеда и во вторую половину дня - перед уходом детей домой. При температуре воздуха ниже минус 15*С и скорости ветра более 7м/с продолжительность прогулки сокращается. Родители (законные представители) не имеют права требовать от воспитателей и администрации детского сада отмены данного режимного момента.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6.2.Администрация детского сада оставляет за собой право отказать родителям (законным представителям) в просьбе оставлять воспитанников во время прогулки в групповой комнате, так как, в соответствии с требованиями СанПиН, все помещения ежедневно и неоднократно проветриваются в отсутствии детей.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6.3.Использование личных велосипедов, самокатов и роликовых коньков в детском саду  запрещено в целях обеспечения безопасности других детей.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6.4.Воспитанник может принести в детский сад личную игрушку, если она чистая, не содержит мелких опасных деталей и соответствует требованиям СанПиН. Родитель (законный представитель), разрешая своему ребенку принести личную игрушку в детский сад, соглашается с мыслью, что «я и мой ребенок не расстроимся, если с ней будут играть другие дети или она испортится». За сохранность принесенной из дома игрушки, воспитатель и детский сад ответственности не несут.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6.5. Если выясняется, что ребенок забрал домой игрушку из детского сада (в том числе и игрушку другого ребенка), то родители (законные представители) обязаны незамедлительно вернуть ее, разъяснив малышу, почему это запрещено.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6.6.Родители могут по приглашению  администрации  детского сада присутствовать на  праздничных утренниках и других  массовых мероприятий, при этом обязательно снять уличную одежду и иметь сменную обувь. Родители должны отключить на время  мероприятий мобильные телефоны.  Видеосъемку или фотографирование осуществлять только с согласия  педагогов. Запрещается ходить по залу в период проведения мероприятия, отвлекать детей.</w:t>
      </w:r>
      <w:r>
        <w:rPr>
          <w:rFonts w:ascii="Times New Roman" w:hAnsi="Times New Roman"/>
          <w:b/>
          <w:bCs/>
        </w:rPr>
        <w:t xml:space="preserve"> </w:t>
      </w:r>
    </w:p>
    <w:p w:rsidR="005D201C" w:rsidRPr="00656FA0" w:rsidRDefault="005D201C" w:rsidP="00EE3208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 </w:t>
      </w:r>
      <w:r>
        <w:rPr>
          <w:rFonts w:ascii="Times New Roman" w:hAnsi="Times New Roman"/>
        </w:rPr>
        <w:tab/>
      </w:r>
      <w:r w:rsidRPr="00390ABC">
        <w:rPr>
          <w:rFonts w:ascii="Times New Roman" w:hAnsi="Times New Roman"/>
        </w:rPr>
        <w:t>6.7.В детском саду отмечается день рождения ребенка. О традиции проведения этого праздника следует побеседовать с воспитателями группы (решение родительского собрания в группе). Категорически запрещено угощать других детей в детском саду тортами, фруктами, лимонадом и другими продуктами без разрешения администрации.</w:t>
      </w:r>
    </w:p>
    <w:p w:rsidR="005D201C" w:rsidRDefault="005D201C" w:rsidP="007F347B">
      <w:pPr>
        <w:spacing w:after="0" w:line="240" w:lineRule="auto"/>
        <w:jc w:val="both"/>
        <w:rPr>
          <w:rFonts w:ascii="Times New Roman" w:hAnsi="Times New Roman"/>
        </w:rPr>
      </w:pPr>
    </w:p>
    <w:p w:rsidR="005D201C" w:rsidRDefault="005D201C" w:rsidP="007F347B">
      <w:pPr>
        <w:spacing w:after="0" w:line="24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  <w:bCs/>
          <w:u w:val="single"/>
        </w:rPr>
        <w:t>7. Сотрудничество</w:t>
      </w:r>
      <w:r>
        <w:rPr>
          <w:rFonts w:ascii="Times New Roman" w:hAnsi="Times New Roman"/>
          <w:u w:val="single"/>
        </w:rPr>
        <w:t>.</w:t>
      </w:r>
    </w:p>
    <w:p w:rsidR="005D201C" w:rsidRDefault="005D201C" w:rsidP="007F347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7.1.Родители взаимодействуют с сотрудниками детского сада по всем вопросам воспитания и развития ребёнка.  Работники детского сада оказывают помощь родителям (законным представителям) обучающихся в воспитании детей, развитии  индивидуальных способностей и необходимой коррекции нарушений их развития, в освоении образовательной программы дошкольного образования.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7.2.Родители обязаны  обеспечить максимальную явку воспитанника в детском саду в период  учебного года с 01 сентября по 31 мая. 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7.3.Педагоги, администрация детского сада обязаны тесно сотрудничать с родителями (законными представителями) воспитанников для создания условий для успешной адаптации ребенка и обеспечения безопасной среды для его развития.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7.4.Родитель (законный представитель) должен получать педагогическую поддержку воспитателей, администрации во всех вопросах, касающихся воспитания ребенка.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7.5. Каждый родитель (законный представитель) имеет право принимать активное участие в воспитательно-образовательном процессе, </w:t>
      </w:r>
      <w:r>
        <w:rPr>
          <w:rFonts w:ascii="Times New Roman" w:hAnsi="Times New Roman"/>
          <w:color w:val="000000"/>
        </w:rPr>
        <w:t xml:space="preserve"> знакомиться с  образовательной программой, годовым планом работы детского сада,    у</w:t>
      </w:r>
      <w:r>
        <w:rPr>
          <w:rFonts w:ascii="Times New Roman" w:hAnsi="Times New Roman"/>
        </w:rPr>
        <w:t xml:space="preserve">частвовать в заседаниях совета педагогов детского сада с правом совещательного голоса, вносить предложения по работе с воспитанниками, участвовать в Управлении детским садом в форме, определяемой Уставом  школы. 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7.6.Родители обязаны  своевременно информировать детского сада об отсутствии  и о выходе ребёнка после отпуска или болезни. 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7.7.Отчисление ребёнка производится по заявлению родителя (законного представителя).</w:t>
      </w:r>
    </w:p>
    <w:p w:rsidR="005D201C" w:rsidRDefault="005D201C" w:rsidP="0039279E">
      <w:pPr>
        <w:spacing w:after="0" w:line="240" w:lineRule="auto"/>
        <w:jc w:val="both"/>
        <w:rPr>
          <w:rFonts w:ascii="Times New Roman" w:hAnsi="Times New Roman"/>
        </w:rPr>
      </w:pPr>
    </w:p>
    <w:p w:rsidR="005D201C" w:rsidRDefault="005D201C" w:rsidP="007F347B">
      <w:pPr>
        <w:spacing w:after="0" w:line="24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  <w:bCs/>
          <w:u w:val="single"/>
        </w:rPr>
        <w:t>8. Ответственность</w:t>
      </w:r>
      <w:r>
        <w:rPr>
          <w:rFonts w:ascii="Times New Roman" w:hAnsi="Times New Roman"/>
          <w:u w:val="single"/>
        </w:rPr>
        <w:t>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8.1.Родители (законные представители) воспитанника обязаны соблюдать  настоящие правила, требования локальных нормативных актов, которые устанавливают режим занятий обучающихся, порядок регламентации образовательных  отношений между школой и обучающимися  и их родителями (законными представителями) и оформления возникновения, приостановления, прекращения этих отношений (статья 44).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8.2.Родители обязаны уважать честь и достоинство обучающихся  и работников детского сада.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8.3.Порядок внесения изменений и дополнений:</w:t>
      </w:r>
    </w:p>
    <w:p w:rsidR="005D201C" w:rsidRDefault="005D201C" w:rsidP="007F347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Изменения и дополнения в правила внутреннего распорядка вносятся по предложению родителей (законных представителей), членов Родительского комитета,  Совета педагогов и администрации школы.</w:t>
      </w:r>
    </w:p>
    <w:p w:rsidR="005D201C" w:rsidRDefault="005D201C" w:rsidP="007F347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</w:rPr>
        <w:t> </w:t>
      </w:r>
    </w:p>
    <w:sectPr w:rsidR="005D201C" w:rsidSect="003657FC">
      <w:pgSz w:w="11906" w:h="16838"/>
      <w:pgMar w:top="907" w:right="851" w:bottom="96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F347B"/>
    <w:rsid w:val="0005745B"/>
    <w:rsid w:val="00070A1F"/>
    <w:rsid w:val="000A08BE"/>
    <w:rsid w:val="000A3A80"/>
    <w:rsid w:val="000F635E"/>
    <w:rsid w:val="00105826"/>
    <w:rsid w:val="0011065A"/>
    <w:rsid w:val="001B45C8"/>
    <w:rsid w:val="001E2DC6"/>
    <w:rsid w:val="002C1DFA"/>
    <w:rsid w:val="00342665"/>
    <w:rsid w:val="003657FC"/>
    <w:rsid w:val="00390ABC"/>
    <w:rsid w:val="0039279E"/>
    <w:rsid w:val="003D6ECD"/>
    <w:rsid w:val="003F38AE"/>
    <w:rsid w:val="0041068F"/>
    <w:rsid w:val="00421809"/>
    <w:rsid w:val="0044134C"/>
    <w:rsid w:val="00533EF4"/>
    <w:rsid w:val="00543C28"/>
    <w:rsid w:val="0054595A"/>
    <w:rsid w:val="00576EC2"/>
    <w:rsid w:val="0058393D"/>
    <w:rsid w:val="0059144E"/>
    <w:rsid w:val="005B46E3"/>
    <w:rsid w:val="005D201C"/>
    <w:rsid w:val="005F2BFF"/>
    <w:rsid w:val="00656FA0"/>
    <w:rsid w:val="006D2CA7"/>
    <w:rsid w:val="00711AB9"/>
    <w:rsid w:val="00715D45"/>
    <w:rsid w:val="00732B95"/>
    <w:rsid w:val="00785794"/>
    <w:rsid w:val="007A7D18"/>
    <w:rsid w:val="007F053D"/>
    <w:rsid w:val="007F347B"/>
    <w:rsid w:val="008132F9"/>
    <w:rsid w:val="0084392D"/>
    <w:rsid w:val="00851199"/>
    <w:rsid w:val="00856488"/>
    <w:rsid w:val="008B43F9"/>
    <w:rsid w:val="008C25A0"/>
    <w:rsid w:val="008C6523"/>
    <w:rsid w:val="008D1046"/>
    <w:rsid w:val="00911C28"/>
    <w:rsid w:val="00927C91"/>
    <w:rsid w:val="009879BE"/>
    <w:rsid w:val="009A4A25"/>
    <w:rsid w:val="009F7061"/>
    <w:rsid w:val="00A10AEC"/>
    <w:rsid w:val="00A413F3"/>
    <w:rsid w:val="00A51FA5"/>
    <w:rsid w:val="00A64191"/>
    <w:rsid w:val="00A96C47"/>
    <w:rsid w:val="00AB33CF"/>
    <w:rsid w:val="00B177BC"/>
    <w:rsid w:val="00B334CB"/>
    <w:rsid w:val="00B50BFA"/>
    <w:rsid w:val="00B53C11"/>
    <w:rsid w:val="00B65A64"/>
    <w:rsid w:val="00BA661E"/>
    <w:rsid w:val="00BD6CE8"/>
    <w:rsid w:val="00BF360D"/>
    <w:rsid w:val="00C01013"/>
    <w:rsid w:val="00C42E23"/>
    <w:rsid w:val="00C505FD"/>
    <w:rsid w:val="00C55FC4"/>
    <w:rsid w:val="00C56A3D"/>
    <w:rsid w:val="00C649AB"/>
    <w:rsid w:val="00C76FD2"/>
    <w:rsid w:val="00CA084B"/>
    <w:rsid w:val="00CE7E8C"/>
    <w:rsid w:val="00D0692F"/>
    <w:rsid w:val="00D163D3"/>
    <w:rsid w:val="00D353CE"/>
    <w:rsid w:val="00D411FD"/>
    <w:rsid w:val="00D72235"/>
    <w:rsid w:val="00DC3202"/>
    <w:rsid w:val="00E05F0A"/>
    <w:rsid w:val="00E21BDA"/>
    <w:rsid w:val="00E72269"/>
    <w:rsid w:val="00E87BE2"/>
    <w:rsid w:val="00EE3208"/>
    <w:rsid w:val="00F31CA4"/>
    <w:rsid w:val="00F37968"/>
    <w:rsid w:val="00F41174"/>
    <w:rsid w:val="00F517A4"/>
    <w:rsid w:val="00F53A5A"/>
    <w:rsid w:val="00F552AE"/>
    <w:rsid w:val="00F93709"/>
    <w:rsid w:val="00FB2167"/>
    <w:rsid w:val="00FB30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92D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656FA0"/>
  </w:style>
  <w:style w:type="paragraph" w:customStyle="1" w:styleId="c6c3c8">
    <w:name w:val="c6 c3 c8"/>
    <w:basedOn w:val="Normal"/>
    <w:uiPriority w:val="99"/>
    <w:rsid w:val="006D2CA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DefaultParagraphFont"/>
    <w:uiPriority w:val="99"/>
    <w:rsid w:val="006D2CA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7630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172</TotalTime>
  <Pages>6</Pages>
  <Words>2775</Words>
  <Characters>15819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Утверждено приказом заведующего</dc:title>
  <dc:subject/>
  <dc:creator>Пользователь</dc:creator>
  <cp:keywords/>
  <dc:description/>
  <cp:lastModifiedBy>"ЁЛОЧКА"</cp:lastModifiedBy>
  <cp:revision>21</cp:revision>
  <cp:lastPrinted>2017-04-06T10:06:00Z</cp:lastPrinted>
  <dcterms:created xsi:type="dcterms:W3CDTF">2015-08-26T17:17:00Z</dcterms:created>
  <dcterms:modified xsi:type="dcterms:W3CDTF">2019-08-22T07:05:00Z</dcterms:modified>
</cp:coreProperties>
</file>